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FDB" w:rsidRPr="00A05633" w:rsidRDefault="00C74FDB" w:rsidP="00630CE1">
      <w:pPr>
        <w:rPr>
          <w:lang w:val="es-ES_tradn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margin-left:-67.9pt;margin-top:47.5pt;width:297pt;height:63.5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" filled="f" stroked="f">
            <v:path arrowok="t"/>
            <v:textbox>
              <w:txbxContent>
                <w:p w:rsidR="00C74FDB" w:rsidRPr="005605A5" w:rsidRDefault="00C74FDB" w:rsidP="00510CB9">
                  <w:pPr>
                    <w:pStyle w:val="ListParagraph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</w:pPr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t xml:space="preserve">The % Column indicates percent return as fundraiser. </w:t>
                  </w:r>
                </w:p>
                <w:p w:rsidR="00C74FDB" w:rsidRPr="005605A5" w:rsidRDefault="00C74FDB" w:rsidP="00510CB9">
                  <w:pPr>
                    <w:pStyle w:val="ListParagraph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</w:pPr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t xml:space="preserve">With choices like $25/$50/$100 please circle </w:t>
                  </w:r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br/>
                    <w:t xml:space="preserve">desired option. </w:t>
                  </w:r>
                </w:p>
                <w:p w:rsidR="00C74FDB" w:rsidRPr="005605A5" w:rsidRDefault="00C74FDB" w:rsidP="00510CB9">
                  <w:pPr>
                    <w:pStyle w:val="ListParagraph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</w:pPr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t xml:space="preserve">Cards will be distributed about 10 days after the due date. </w:t>
                  </w:r>
                </w:p>
                <w:p w:rsidR="00C74FDB" w:rsidRPr="008303BC" w:rsidRDefault="00C74FDB">
                  <w:pPr>
                    <w:rPr>
                      <w:rFonts w:ascii="Lucida Grande" w:hAnsi="Lucida Grande" w:cs="Lucida Grande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28" type="#_x0000_t202" style="position:absolute;margin-left:201.75pt;margin-top:39.75pt;width:328.05pt;height:77.25pt;z-index:2516587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" filled="f" stroked="f">
            <v:path arrowok="t"/>
            <v:textbox>
              <w:txbxContent>
                <w:p w:rsidR="00C74FDB" w:rsidRDefault="00C74FDB" w:rsidP="00510CB9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</w:pPr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t xml:space="preserve">Please contact Jessica Millar Peterson at </w:t>
                  </w:r>
                  <w:hyperlink r:id="rId7" w:history="1">
                    <w:r w:rsidRPr="005605A5">
                      <w:rPr>
                        <w:rStyle w:val="Hyperlink"/>
                        <w:rFonts w:ascii="Lucida Grande" w:hAnsi="Lucida Grande" w:cs="Lucida Grande"/>
                        <w:b/>
                        <w:sz w:val="18"/>
                        <w:szCs w:val="18"/>
                      </w:rPr>
                      <w:t>jessicamillar777@yahoo.com</w:t>
                    </w:r>
                  </w:hyperlink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t xml:space="preserve">  </w:t>
                  </w:r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br/>
                    <w:t xml:space="preserve">or 408.416-6910 for more information. </w:t>
                  </w:r>
                </w:p>
                <w:p w:rsidR="00C74FDB" w:rsidRPr="005605A5" w:rsidRDefault="00C74FDB" w:rsidP="002A271B">
                  <w:pPr>
                    <w:pStyle w:val="ListParagraph"/>
                    <w:spacing w:line="240" w:lineRule="auto"/>
                    <w:ind w:left="504"/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</w:pPr>
                </w:p>
                <w:p w:rsidR="00C74FDB" w:rsidRPr="005605A5" w:rsidRDefault="00C74FDB" w:rsidP="00510CB9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</w:pPr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t xml:space="preserve">Find 600+ more cards and terms and restrictions at </w:t>
                  </w:r>
                  <w:hyperlink r:id="rId8" w:history="1">
                    <w:r w:rsidRPr="005605A5">
                      <w:rPr>
                        <w:rStyle w:val="Hyperlink"/>
                        <w:rFonts w:ascii="Lucida Grande" w:hAnsi="Lucida Grande" w:cs="Lucida Grande"/>
                        <w:b/>
                        <w:sz w:val="18"/>
                        <w:szCs w:val="18"/>
                      </w:rPr>
                      <w:t>www.glscrip.com</w:t>
                    </w:r>
                  </w:hyperlink>
                  <w:r w:rsidRPr="005605A5">
                    <w:rPr>
                      <w:rFonts w:ascii="Lucida Grande" w:hAnsi="Lucida Grande" w:cs="Lucida Grande"/>
                      <w:b/>
                      <w:sz w:val="18"/>
                      <w:szCs w:val="18"/>
                    </w:rPr>
                    <w:t>. Add cards not listed in the space provided.</w:t>
                  </w:r>
                </w:p>
                <w:p w:rsidR="00C74FDB" w:rsidRPr="008303BC" w:rsidRDefault="00C74FDB">
                  <w:pPr>
                    <w:rPr>
                      <w:rFonts w:ascii="Lucida Grande" w:hAnsi="Lucida Grande" w:cs="Lucida Grande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29" type="#_x0000_t202" style="position:absolute;margin-left:-36.6pt;margin-top:-38.8pt;width:306pt;height:96.45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" filled="f" stroked="f">
            <v:path arrowok="t"/>
            <v:textbox>
              <w:txbxContent>
                <w:p w:rsidR="00C74FDB" w:rsidRPr="00AE3726" w:rsidRDefault="00C74FDB" w:rsidP="00630CE1">
                  <w:pPr>
                    <w:rPr>
                      <w:rFonts w:ascii="Calibri" w:hAnsi="Calibri" w:cs="Lucida Grande"/>
                      <w:b/>
                      <w:color w:val="00478A"/>
                      <w:sz w:val="44"/>
                      <w:szCs w:val="44"/>
                    </w:rPr>
                  </w:pPr>
                  <w:r>
                    <w:rPr>
                      <w:rFonts w:ascii="Calibri" w:hAnsi="Calibri" w:cs="Lucida Grande"/>
                      <w:b/>
                      <w:color w:val="00478A"/>
                      <w:sz w:val="44"/>
                      <w:szCs w:val="44"/>
                    </w:rPr>
                    <w:t>Cash Card</w:t>
                  </w:r>
                  <w:r w:rsidRPr="00AE3726">
                    <w:rPr>
                      <w:rFonts w:ascii="Calibri" w:hAnsi="Calibri" w:cs="Lucida Grande"/>
                      <w:b/>
                      <w:color w:val="00478A"/>
                      <w:sz w:val="44"/>
                      <w:szCs w:val="44"/>
                    </w:rPr>
                    <w:t xml:space="preserve"> Order Form</w:t>
                  </w:r>
                </w:p>
                <w:p w:rsidR="00C74FDB" w:rsidRPr="00AE3726" w:rsidRDefault="00C74FDB" w:rsidP="00630CE1">
                  <w:pPr>
                    <w:rPr>
                      <w:rFonts w:ascii="Calibri" w:hAnsi="Calibri" w:cs="Lucida Grande"/>
                      <w:b/>
                      <w:color w:val="00478A"/>
                      <w:sz w:val="8"/>
                      <w:szCs w:val="8"/>
                    </w:rPr>
                  </w:pPr>
                </w:p>
                <w:p w:rsidR="00C74FDB" w:rsidRPr="00F2040E" w:rsidRDefault="00C74FDB" w:rsidP="00630CE1">
                  <w:pPr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</w:pPr>
                  <w:r w:rsidRPr="00F2040E"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 xml:space="preserve">• Return to </w:t>
                  </w:r>
                  <w:r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>Mistral</w:t>
                  </w:r>
                  <w:r w:rsidRPr="00F2040E"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 xml:space="preserve"> PTA Folder in the </w:t>
                  </w:r>
                  <w:r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>Mistral</w:t>
                  </w:r>
                  <w:r w:rsidRPr="00F2040E"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 xml:space="preserve"> Office.</w:t>
                  </w:r>
                </w:p>
                <w:p w:rsidR="00C74FDB" w:rsidRPr="00AE3726" w:rsidRDefault="00C74FDB" w:rsidP="00630CE1">
                  <w:pPr>
                    <w:rPr>
                      <w:rFonts w:ascii="Calibri" w:hAnsi="Calibri"/>
                      <w:b/>
                      <w:color w:val="00478A"/>
                      <w:sz w:val="21"/>
                      <w:szCs w:val="21"/>
                    </w:rPr>
                  </w:pPr>
                  <w:r w:rsidRPr="00F2040E"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 xml:space="preserve">• </w:t>
                  </w:r>
                  <w:r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 xml:space="preserve">Make checks </w:t>
                  </w:r>
                  <w:r w:rsidRPr="00F2040E"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 xml:space="preserve">out to </w:t>
                  </w:r>
                  <w:r>
                    <w:rPr>
                      <w:rFonts w:ascii="Lucida Grande" w:hAnsi="Lucida Grande" w:cs="Lucida Grande"/>
                      <w:b/>
                      <w:sz w:val="21"/>
                      <w:szCs w:val="21"/>
                    </w:rPr>
                    <w:t>‘GABRIEL MISTRAL PTA’</w:t>
                  </w:r>
                </w:p>
                <w:p w:rsidR="00C74FDB" w:rsidRDefault="00C74FDB" w:rsidP="00630CE1"/>
              </w:txbxContent>
            </v:textbox>
            <w10:wrap type="square"/>
          </v:shape>
        </w:pict>
      </w:r>
      <w:r>
        <w:rPr>
          <w:noProof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80"/>
        <w:gridCol w:w="648"/>
        <w:gridCol w:w="533"/>
        <w:gridCol w:w="720"/>
        <w:gridCol w:w="2880"/>
        <w:gridCol w:w="576"/>
        <w:gridCol w:w="533"/>
        <w:gridCol w:w="720"/>
      </w:tblGrid>
      <w:tr w:rsidR="00C74FDB" w:rsidTr="001D2283">
        <w:trPr>
          <w:trHeight w:val="346"/>
        </w:trPr>
        <w:tc>
          <w:tcPr>
            <w:tcW w:w="2880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Grocery/Supermercado</w:t>
            </w:r>
          </w:p>
        </w:tc>
        <w:tc>
          <w:tcPr>
            <w:tcW w:w="648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jc w:val="center"/>
              <w:rPr>
                <w:rFonts w:ascii="Helvetica" w:eastAsia="MS Mincho" w:hAnsi="Helvetica" w:cs="Times New Roman"/>
                <w:b/>
                <w:color w:val="404040"/>
                <w:sz w:val="16"/>
                <w:szCs w:val="16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6"/>
                <w:szCs w:val="16"/>
              </w:rPr>
              <w:t>%</w:t>
            </w:r>
          </w:p>
        </w:tc>
        <w:tc>
          <w:tcPr>
            <w:tcW w:w="533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Qty</w:t>
            </w:r>
          </w:p>
        </w:tc>
        <w:tc>
          <w:tcPr>
            <w:tcW w:w="720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Total</w:t>
            </w:r>
          </w:p>
        </w:tc>
        <w:tc>
          <w:tcPr>
            <w:tcW w:w="2880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Retail/Tiendas</w:t>
            </w:r>
          </w:p>
        </w:tc>
        <w:tc>
          <w:tcPr>
            <w:tcW w:w="576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jc w:val="center"/>
              <w:rPr>
                <w:rFonts w:ascii="Helvetica" w:eastAsia="MS Mincho" w:hAnsi="Helvetica" w:cs="Times New Roman"/>
                <w:b/>
                <w:color w:val="404040"/>
                <w:sz w:val="16"/>
                <w:szCs w:val="16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6"/>
                <w:szCs w:val="16"/>
              </w:rPr>
              <w:t>%</w:t>
            </w:r>
          </w:p>
        </w:tc>
        <w:tc>
          <w:tcPr>
            <w:tcW w:w="533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Qty</w:t>
            </w:r>
          </w:p>
        </w:tc>
        <w:tc>
          <w:tcPr>
            <w:tcW w:w="720" w:type="dxa"/>
            <w:shd w:val="clear" w:color="auto" w:fill="E0E0E0"/>
          </w:tcPr>
          <w:p w:rsidR="00C74FDB" w:rsidRPr="001D2283" w:rsidRDefault="00C74FDB" w:rsidP="001D2283">
            <w:pPr>
              <w:spacing w:before="120" w:after="60" w:line="240" w:lineRule="auto"/>
              <w:ind w:right="-160"/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Total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 w:cs="Lucida Grande"/>
                <w:sz w:val="17"/>
                <w:szCs w:val="17"/>
              </w:rPr>
              <w:t>Lucky/ Save Mart  $25/ $100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Amazon.com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Nob Hill  $25/  $100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Barnes&amp;Noble</w:t>
            </w:r>
            <w:r w:rsidRPr="001D2283">
              <w:rPr>
                <w:rFonts w:ascii="Helvetica" w:hAnsi="Helvetica"/>
                <w:bCs/>
                <w:sz w:val="17"/>
                <w:szCs w:val="17"/>
              </w:rPr>
              <w:t xml:space="preserve">   </w:t>
            </w:r>
            <w:r w:rsidRPr="001D2283">
              <w:rPr>
                <w:rFonts w:ascii="Helvetica" w:hAnsi="Helvetica"/>
                <w:sz w:val="17"/>
                <w:szCs w:val="17"/>
              </w:rPr>
              <w:t>$10/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9%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Safeway/PakN'Save  $25/  $100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Bed Bath &amp; Beyond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7%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Smart &amp;Final   $25/  $50/  $100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3%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Big 5 Sporting Goods   $25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8%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Sprouts   $25/  $50/  $100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CVS Pharmacy</w:t>
            </w:r>
            <w:r w:rsidRPr="001D2283">
              <w:rPr>
                <w:rFonts w:ascii="Helvetica" w:hAnsi="Helvetica"/>
                <w:bCs/>
                <w:sz w:val="17"/>
                <w:szCs w:val="17"/>
              </w:rPr>
              <w:t xml:space="preserve">   </w:t>
            </w:r>
            <w:r w:rsidRPr="001D2283">
              <w:rPr>
                <w:rFonts w:ascii="Helvetica" w:hAnsi="Helvetica"/>
                <w:sz w:val="17"/>
                <w:szCs w:val="17"/>
              </w:rPr>
              <w:t>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6%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Whole Foods   $25/  $100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3%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Gap/BanRep/OldNavy</w:t>
            </w:r>
            <w:r w:rsidRPr="001D2283">
              <w:rPr>
                <w:rFonts w:ascii="Helvetica" w:hAnsi="Helvetica"/>
                <w:bCs/>
                <w:sz w:val="17"/>
                <w:szCs w:val="17"/>
              </w:rPr>
              <w:t xml:space="preserve">   </w:t>
            </w:r>
            <w:r w:rsidRPr="001D2283">
              <w:rPr>
                <w:rFonts w:ascii="Helvetica" w:hAnsi="Helvetica"/>
                <w:sz w:val="17"/>
                <w:szCs w:val="17"/>
              </w:rPr>
              <w:t>$25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rPr>
          <w:trHeight w:val="346"/>
        </w:trPr>
        <w:tc>
          <w:tcPr>
            <w:tcW w:w="2880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t>Dining/Restaurante</w:t>
            </w:r>
          </w:p>
        </w:tc>
        <w:tc>
          <w:tcPr>
            <w:tcW w:w="648" w:type="dxa"/>
            <w:shd w:val="clear" w:color="auto" w:fill="E0E0E0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b/>
                <w:color w:val="404040"/>
                <w:sz w:val="16"/>
                <w:szCs w:val="16"/>
              </w:rPr>
              <w:t>%</w:t>
            </w:r>
          </w:p>
        </w:tc>
        <w:tc>
          <w:tcPr>
            <w:tcW w:w="533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Qty</w:t>
            </w:r>
          </w:p>
        </w:tc>
        <w:tc>
          <w:tcPr>
            <w:tcW w:w="720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eastAsia="MS Mincho" w:hAnsi="Helvetica" w:cs="Times New Roman"/>
                <w:b/>
                <w:color w:val="404040"/>
                <w:sz w:val="17"/>
                <w:szCs w:val="17"/>
              </w:rPr>
              <w:t>Total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Home Depot</w:t>
            </w:r>
            <w:r w:rsidRPr="001D2283">
              <w:rPr>
                <w:rFonts w:ascii="Helvetica" w:hAnsi="Helvetica"/>
                <w:bCs/>
                <w:sz w:val="17"/>
                <w:szCs w:val="17"/>
              </w:rPr>
              <w:t xml:space="preserve">   </w:t>
            </w:r>
            <w:r w:rsidRPr="001D2283">
              <w:rPr>
                <w:rFonts w:ascii="Helvetica" w:hAnsi="Helvetica"/>
                <w:sz w:val="17"/>
                <w:szCs w:val="17"/>
              </w:rPr>
              <w:t>$25/  $100/  $500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Baja Fresh   $25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7%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JC Penney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Boston Market   $10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12%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Jo Ann Fabrics   $25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6%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 xml:space="preserve">Cheesecake Factory </w:t>
            </w:r>
            <w:r w:rsidRPr="001D2283">
              <w:rPr>
                <w:rFonts w:ascii="Helvetica" w:hAnsi="Helvetica"/>
                <w:bCs/>
                <w:sz w:val="17"/>
                <w:szCs w:val="17"/>
              </w:rPr>
              <w:t xml:space="preserve">  </w:t>
            </w:r>
            <w:r w:rsidRPr="001D2283">
              <w:rPr>
                <w:rFonts w:ascii="Helvetica" w:hAnsi="Helvetica"/>
                <w:sz w:val="17"/>
                <w:szCs w:val="17"/>
              </w:rPr>
              <w:t>$25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Kohl's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Chevy's   $25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8%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Lands' End   $25 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16%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 xml:space="preserve">Chili's / Maggiano's  </w:t>
            </w:r>
            <w:r w:rsidRPr="001D2283">
              <w:rPr>
                <w:rFonts w:ascii="Helvetica" w:hAnsi="Helvetica"/>
                <w:bCs/>
                <w:sz w:val="17"/>
                <w:szCs w:val="17"/>
              </w:rPr>
              <w:t xml:space="preserve"> </w:t>
            </w:r>
            <w:r w:rsidRPr="001D2283">
              <w:rPr>
                <w:rFonts w:ascii="Helvetica" w:hAnsi="Helvetica"/>
                <w:sz w:val="17"/>
                <w:szCs w:val="17"/>
              </w:rPr>
              <w:t>$25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11%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Lowe's   $25/  $100/  $500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Chipotle Mexican Grill   $10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10%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Macy's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10%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Jamba Juice   $10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7%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Rite Aid   $25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Panera Bread   $10/  $25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9%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Ross Dress for Less   $25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8%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Peet's Coffee &amp; Tea   $20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8%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Sears    $25/ $100/ $250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4%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PizzaMyHeart  $5/ $10/ $20/ $50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18%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Sports Authority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8%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See's Candies  1lb  $18.50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20%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Marshall's/TJ Maxx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7%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Starbucks   $10/  $25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7%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Target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Subway   $10/  $50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3%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ToysRUS/Babies R US   $20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1.5%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Sweet Tomatoes   $25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8%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Walgreens   $25/  $100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6%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Taco Bell   $10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Walmart   $25/  $100/  $250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576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</w:tr>
      <w:tr w:rsidR="00C74FDB" w:rsidTr="001D2283">
        <w:tc>
          <w:tcPr>
            <w:tcW w:w="2880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t>Gas/Gasolina</w:t>
            </w:r>
          </w:p>
        </w:tc>
        <w:tc>
          <w:tcPr>
            <w:tcW w:w="648" w:type="dxa"/>
            <w:shd w:val="clear" w:color="auto" w:fill="E0E0E0"/>
          </w:tcPr>
          <w:p w:rsidR="00C74FDB" w:rsidRPr="001D2283" w:rsidRDefault="00C74FDB" w:rsidP="001D2283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b/>
                <w:color w:val="404040"/>
                <w:sz w:val="16"/>
                <w:szCs w:val="16"/>
              </w:rPr>
              <w:t>%</w:t>
            </w:r>
          </w:p>
        </w:tc>
        <w:tc>
          <w:tcPr>
            <w:tcW w:w="533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t>Qty</w:t>
            </w:r>
          </w:p>
        </w:tc>
        <w:tc>
          <w:tcPr>
            <w:tcW w:w="720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t>Total</w:t>
            </w:r>
          </w:p>
        </w:tc>
        <w:tc>
          <w:tcPr>
            <w:tcW w:w="2880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t>Entertainment/</w:t>
            </w: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br/>
              <w:t>Entretenimiento</w:t>
            </w:r>
          </w:p>
        </w:tc>
        <w:tc>
          <w:tcPr>
            <w:tcW w:w="576" w:type="dxa"/>
            <w:shd w:val="clear" w:color="auto" w:fill="E0E0E0"/>
          </w:tcPr>
          <w:p w:rsidR="00C74FDB" w:rsidRPr="001D2283" w:rsidRDefault="00C74FDB" w:rsidP="001D2283">
            <w:pPr>
              <w:jc w:val="center"/>
              <w:rPr>
                <w:rFonts w:ascii="Helvetica" w:hAnsi="Helvetica"/>
                <w:b/>
                <w:color w:val="404040"/>
                <w:sz w:val="16"/>
                <w:szCs w:val="16"/>
              </w:rPr>
            </w:pPr>
            <w:r w:rsidRPr="001D2283">
              <w:rPr>
                <w:rFonts w:ascii="Helvetica" w:hAnsi="Helvetica"/>
                <w:b/>
                <w:color w:val="404040"/>
                <w:sz w:val="16"/>
                <w:szCs w:val="16"/>
              </w:rPr>
              <w:t xml:space="preserve">   %</w:t>
            </w:r>
          </w:p>
        </w:tc>
        <w:tc>
          <w:tcPr>
            <w:tcW w:w="533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t>Qty</w:t>
            </w:r>
          </w:p>
        </w:tc>
        <w:tc>
          <w:tcPr>
            <w:tcW w:w="720" w:type="dxa"/>
            <w:shd w:val="clear" w:color="auto" w:fill="E0E0E0"/>
          </w:tcPr>
          <w:p w:rsidR="00C74FDB" w:rsidRPr="001D2283" w:rsidRDefault="00C74FDB" w:rsidP="00CD5935">
            <w:pPr>
              <w:rPr>
                <w:rFonts w:ascii="Helvetica" w:hAnsi="Helvetica"/>
                <w:b/>
                <w:color w:val="404040"/>
                <w:sz w:val="17"/>
                <w:szCs w:val="17"/>
              </w:rPr>
            </w:pPr>
            <w:r w:rsidRPr="001D2283">
              <w:rPr>
                <w:rFonts w:ascii="Helvetica" w:hAnsi="Helvetica"/>
                <w:b/>
                <w:color w:val="404040"/>
                <w:sz w:val="17"/>
                <w:szCs w:val="17"/>
              </w:rPr>
              <w:t>Total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Arco   $50/  $100/  $250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2-3%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bCs/>
                <w:sz w:val="17"/>
                <w:szCs w:val="17"/>
              </w:rPr>
              <w:t>AMC Movie Theater Ticket  $10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16%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Chevron   $50/  $100/  $250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bCs/>
                <w:sz w:val="17"/>
                <w:szCs w:val="17"/>
              </w:rPr>
              <w:t>Cinemark Movie Ticket $10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16%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RPr="00CD5935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Exxon   $50/  $250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2.5%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iTunes   $15/  $25</w:t>
            </w: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</w:tr>
      <w:tr w:rsidR="00C74FDB" w:rsidRPr="00CD5935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Shell   $25/  $50/  $100</w:t>
            </w:r>
          </w:p>
        </w:tc>
        <w:tc>
          <w:tcPr>
            <w:tcW w:w="648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  <w:r w:rsidRPr="001D2283">
              <w:rPr>
                <w:rFonts w:ascii="Helvetica" w:hAnsi="Helvetica"/>
                <w:sz w:val="16"/>
                <w:szCs w:val="16"/>
              </w:rPr>
              <w:t>2.5%</w:t>
            </w: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  <w:r w:rsidRPr="001D2283">
              <w:rPr>
                <w:rFonts w:ascii="Helvetica" w:hAnsi="Helvetica"/>
                <w:sz w:val="17"/>
                <w:szCs w:val="17"/>
              </w:rPr>
              <w:t>$</w:t>
            </w: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576" w:type="dxa"/>
          </w:tcPr>
          <w:p w:rsidR="00C74FDB" w:rsidRPr="001D2283" w:rsidRDefault="00C74FDB" w:rsidP="001D2283">
            <w:pPr>
              <w:jc w:val="right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7"/>
                <w:szCs w:val="17"/>
              </w:rPr>
            </w:pPr>
          </w:p>
        </w:tc>
      </w:tr>
      <w:tr w:rsidR="00C74FDB" w:rsidTr="001D2283"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648" w:type="dxa"/>
          </w:tcPr>
          <w:p w:rsidR="00C74FDB" w:rsidRPr="001D2283" w:rsidRDefault="00C74FDB" w:rsidP="00CD5935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880" w:type="dxa"/>
          </w:tcPr>
          <w:p w:rsidR="00C74FDB" w:rsidRPr="001D2283" w:rsidRDefault="00C74FDB" w:rsidP="00CD5935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576" w:type="dxa"/>
          </w:tcPr>
          <w:p w:rsidR="00C74FDB" w:rsidRPr="001D2283" w:rsidRDefault="00C74FDB" w:rsidP="00CD5935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533" w:type="dxa"/>
          </w:tcPr>
          <w:p w:rsidR="00C74FDB" w:rsidRPr="001D2283" w:rsidRDefault="00C74FDB" w:rsidP="00CD5935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720" w:type="dxa"/>
          </w:tcPr>
          <w:p w:rsidR="00C74FDB" w:rsidRPr="001D2283" w:rsidRDefault="00C74FDB" w:rsidP="00CD5935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</w:tbl>
    <w:p w:rsidR="00C74FDB" w:rsidRDefault="00C74FDB" w:rsidP="00630CE1">
      <w:pPr>
        <w:rPr>
          <w:rFonts w:ascii="Helvetica" w:hAnsi="Helvetica"/>
          <w:sz w:val="20"/>
          <w:szCs w:val="20"/>
        </w:rPr>
      </w:pPr>
    </w:p>
    <w:p w:rsidR="00C74FDB" w:rsidRPr="0058589C" w:rsidRDefault="00C74FDB" w:rsidP="00630CE1">
      <w:pPr>
        <w:rPr>
          <w:rFonts w:ascii="Helvetica" w:hAnsi="Helvetica"/>
          <w:b/>
        </w:rPr>
      </w:pPr>
      <w:r w:rsidRPr="0058589C">
        <w:rPr>
          <w:rFonts w:ascii="Helvetica" w:hAnsi="Helvetica"/>
          <w:b/>
        </w:rPr>
        <w:t>Name/</w:t>
      </w:r>
      <w:r w:rsidRPr="0058589C">
        <w:rPr>
          <w:rFonts w:ascii="Geneva" w:hAnsi="Geneva"/>
          <w:b/>
        </w:rPr>
        <w:t xml:space="preserve"> </w:t>
      </w:r>
      <w:r w:rsidRPr="0058589C">
        <w:rPr>
          <w:rFonts w:ascii="Helvetica" w:hAnsi="Helvetica"/>
          <w:b/>
        </w:rPr>
        <w:t>Nombre _____________________________________</w:t>
      </w:r>
      <w:r w:rsidRPr="0058589C">
        <w:rPr>
          <w:rFonts w:ascii="Helvetica" w:hAnsi="Helvetica"/>
          <w:b/>
        </w:rPr>
        <w:br/>
      </w:r>
    </w:p>
    <w:p w:rsidR="00C74FDB" w:rsidRPr="0058589C" w:rsidRDefault="00C74FDB" w:rsidP="00630CE1">
      <w:pPr>
        <w:rPr>
          <w:rFonts w:ascii="Helvetica" w:hAnsi="Helvetica"/>
          <w:b/>
        </w:rPr>
      </w:pPr>
      <w:r w:rsidRPr="0058589C">
        <w:rPr>
          <w:rFonts w:ascii="Helvetica" w:hAnsi="Helvetica"/>
          <w:b/>
        </w:rPr>
        <w:t>Email/ Correo electrónico __________________________________________</w:t>
      </w:r>
      <w:r w:rsidRPr="0058589C">
        <w:rPr>
          <w:rFonts w:ascii="Helvetica" w:hAnsi="Helvetica"/>
          <w:b/>
        </w:rPr>
        <w:br/>
      </w:r>
    </w:p>
    <w:p w:rsidR="00C74FDB" w:rsidRPr="0058589C" w:rsidRDefault="00C74FDB" w:rsidP="00630CE1">
      <w:pPr>
        <w:rPr>
          <w:rFonts w:ascii="Helvetica" w:hAnsi="Helvetica"/>
          <w:b/>
        </w:rPr>
      </w:pPr>
      <w:r w:rsidRPr="0058589C">
        <w:rPr>
          <w:rFonts w:ascii="Helvetica" w:hAnsi="Helvetica"/>
          <w:b/>
        </w:rPr>
        <w:t>Phone/ Teléfono _______________________________</w:t>
      </w:r>
      <w:r w:rsidRPr="0058589C">
        <w:rPr>
          <w:rFonts w:ascii="Helvetica" w:hAnsi="Helvetica"/>
          <w:b/>
        </w:rPr>
        <w:br/>
      </w:r>
    </w:p>
    <w:p w:rsidR="00C74FDB" w:rsidRPr="0058589C" w:rsidRDefault="00C74FDB" w:rsidP="00630CE1">
      <w:pPr>
        <w:rPr>
          <w:rFonts w:ascii="Helvetica" w:hAnsi="Helvetica"/>
          <w:b/>
        </w:rPr>
      </w:pPr>
      <w:r w:rsidRPr="0058589C">
        <w:rPr>
          <w:rFonts w:ascii="Helvetica" w:hAnsi="Helvetica"/>
          <w:b/>
        </w:rPr>
        <w:t>Child Name/Niño__________________________________   Room/Salón #_________</w:t>
      </w:r>
    </w:p>
    <w:p w:rsidR="00C74FDB" w:rsidRPr="0058589C" w:rsidRDefault="00C74FDB" w:rsidP="00630CE1">
      <w:pPr>
        <w:rPr>
          <w:rFonts w:ascii="Helvetica" w:hAnsi="Helvetica"/>
          <w:b/>
        </w:rPr>
      </w:pPr>
      <w:r w:rsidRPr="0058589C">
        <w:rPr>
          <w:rFonts w:ascii="Helvetica" w:hAnsi="Helvetica"/>
          <w:b/>
        </w:rPr>
        <w:br/>
        <w:t>Total $</w:t>
      </w:r>
      <w:r>
        <w:rPr>
          <w:rFonts w:ascii="Helvetica" w:hAnsi="Helvetica"/>
          <w:b/>
        </w:rPr>
        <w:t xml:space="preserve"> Enclosed</w:t>
      </w:r>
      <w:r w:rsidRPr="0058589C">
        <w:rPr>
          <w:rFonts w:ascii="Helvetica" w:hAnsi="Helvetica"/>
          <w:b/>
        </w:rPr>
        <w:t>_______    Total Cards/Total Tarjetas  _______</w:t>
      </w:r>
    </w:p>
    <w:sectPr w:rsidR="00C74FDB" w:rsidRPr="0058589C" w:rsidSect="008D07D0">
      <w:headerReference w:type="default" r:id="rId9"/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FDB" w:rsidRDefault="00C74FDB" w:rsidP="00F02105">
      <w:pPr>
        <w:spacing w:line="240" w:lineRule="auto"/>
      </w:pPr>
      <w:r>
        <w:separator/>
      </w:r>
    </w:p>
  </w:endnote>
  <w:endnote w:type="continuationSeparator" w:id="0">
    <w:p w:rsidR="00C74FDB" w:rsidRDefault="00C74FDB" w:rsidP="00F021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itka Smal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nev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FDB" w:rsidRDefault="00C74FDB" w:rsidP="00F02105">
      <w:pPr>
        <w:spacing w:line="240" w:lineRule="auto"/>
      </w:pPr>
      <w:r>
        <w:separator/>
      </w:r>
    </w:p>
  </w:footnote>
  <w:footnote w:type="continuationSeparator" w:id="0">
    <w:p w:rsidR="00C74FDB" w:rsidRDefault="00C74FDB" w:rsidP="00F0210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FDB" w:rsidRDefault="00C74FDB" w:rsidP="00F02105">
    <w:pPr>
      <w:pStyle w:val="Header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5pt;margin-top:17.25pt;width:130.65pt;height:174pt;z-index:251660288;visibility:visible;mso-wrap-distance-top:3.6pt;mso-wrap-distance-bottom:3.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" stroked="f">
          <v:textbox>
            <w:txbxContent>
              <w:p w:rsidR="00C74FDB" w:rsidRDefault="00C74FDB" w:rsidP="00F02105">
                <w:pPr>
                  <w:jc w:val="right"/>
                </w:pPr>
                <w:r w:rsidRPr="00D4785A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i1027" type="#_x0000_t75" style="width:135.75pt;height:17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NaXN0&#10;cmFsX0xvZ29fRmluYWw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NS0wNy0zMVQx&#10;MDo0NjowOC0wNzowMDwveG1wOk1ldGFkYXRhRGF0ZT4KICAgICAgICAgPHhtcDpNb2RpZnlEYXRl&#10;PjIwMTUtMDctMzFUMTc6NDY6MTNaPC94bXA6TW9kaWZ5RGF0ZT4KICAgICAgICAgPHhtcDpDcmVh&#10;dGVEYXRlPjIwMTUtMDctMzFUMTA6NDY6MDgtMDc6MDA8L3htcDpDcmVhdGVEYXRlPgogICAgICAg&#10;ICA8eG1wOkNyZWF0b3JUb29sPkFkb2JlIElsbHVzdHJhdG9yIENTNS4x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zMj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J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jM2NDdEMUMwMjcyMDY4MTE5OTRDRDU0NjFB&#10;RkQ2OTE1PC94bXBNTTpJbnN0YW5jZUlEPgogICAgICAgICA8eG1wTU06RG9jdW1lbnRJRD54bXAu&#10;ZGlkOjM2NDdEMUMwMjcyMDY4MTE5OTRDRDU0NjFBRkQ2OTE1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V1aWQ6OGQ1NWMzNjUtN2E1Yy1lMDRmLWJkM2EtYTBkMWU2YWZl&#10;MTBmPC9zdFJlZjppbnN0YW5jZUlEPgogICAgICAgICAgICA8c3RSZWY6ZG9jdW1lbnRJRD54bXAu&#10;ZGlkOjAwODAxMTc0MDcyMDY4MTE5MkIwODg5ODMxNzBFNkVE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wNTgwMTE3&#10;NDA3MjA2ODExODA4M0U3MkU3NkY0MjFDMzwvc3RFdnQ6aW5zdGFuY2VJRD4KICAgICAgICAgICAg&#10;ICAgICAgPHN0RXZ0OndoZW4+MjAxNS0wNy0yM1QxNzoyMDoxNi0wNzowMDwvc3RFdnQ6d2hlbj4K&#10;ICAgICAgICAgICAgICAgICAgPHN0RXZ0OnNvZnR3YXJlQWdlbnQ+QWRvYmUgSWxsdXN0cmF0b3Ig&#10;Q1M1LjE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5ODAxMTc0MDcyMDY4MTE4MDgzRTcyRTc2RjQyMUMzPC9z&#10;dEV2dDppbnN0YW5jZUlEPgogICAgICAgICAgICAgICAgICA8c3RFdnQ6d2hlbj4yMDE1LTA3LTI0&#10;VDExOjA4OjQ1LTA3OjAwPC9zdEV2dDp3aGVuPgogICAgICAgICAgICAgICAgICA8c3RFdnQ6c29m&#10;dHdhcmVBZ2VudD5BZG9iZSBJbGx1c3RyYXRvciBDUzUuM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EE4MDEx&#10;NzQwNzIwNjgxMTgwODNFNzJFNzZGNDIxQzM8L3N0RXZ0Omluc3RhbmNlSUQ+CiAgICAgICAgICAg&#10;ICAgICAgIDxzdEV2dDp3aGVuPjIwMTUtMDctMjRUMTE6MTg6NDQtMDc6MDA8L3N0RXZ0OndoZW4+&#10;CiAgICAgICAgICAgICAgICAgIDxzdEV2dDpzb2Z0d2FyZUFnZW50PkFkb2JlIElsbHVzdHJhdG9y&#10;IENTNS4x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BRUVEOTI4NEZFMjA2ODExODA4M0U3MkU3NkY0MjFDMzwv&#10;c3RFdnQ6aW5zdGFuY2VJRD4KICAgICAgICAgICAgICAgICAgPHN0RXZ0OndoZW4+MjAxNS0wNy0y&#10;NFQxMToxOS0wNzowMDwvc3RFdnQ6d2hlbj4KICAgICAgICAgICAgICAgICAgPHN0RXZ0OnNvZnR3&#10;YXJlQWdlbnQ+QWRvYmUgSWxsdXN0cmF0b3IgQ1M1LjE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AwODAxMTc0&#10;MDcyMDY4MTE5MkIwODg5ODMxNzBFNkVEPC9zdEV2dDppbnN0YW5jZUlEPgogICAgICAgICAgICAg&#10;ICAgICA8c3RFdnQ6d2hlbj4yMDE1LTA3LTI4VDEwOjQzOjI5LTA3OjAwPC9zdEV2dDp3aGVuPgog&#10;ICAgICAgICAgICAgICAgICA8c3RFdnQ6c29mdHdhcmVBZ2VudD5BZG9iZSBJbGx1c3RyYXRvciBD&#10;UzUuM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zY0N0QxQzAyNzIwNjgxMTk5NENENTQ2MUFGRDY5MTU8L3N0&#10;RXZ0Omluc3RhbmNlSUQ+CiAgICAgICAgICAgICAgICAgIDxzdEV2dDp3aGVuPjIwMTUtMDctMzFU&#10;MTA6NDY6MDgtMDc6MDA8L3N0RXZ0OndoZW4+CiAgICAgICAgICAgICAgICAgIDxzdEV2dDpzb2Z0&#10;d2FyZUFnZW50PkFkb2JlIElsbHVzdHJhdG9yIENTNS4x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OS45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SAAiAcEFEQkUCEAAAcHJ0ckNNWUtMYWIgB9AABwAaAAUAKQA1YWNz&#10;cEFQUEwAAAAAQURCRQAAAAAAAAAAAAAAAAAAAAA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v/4n0QSUNDX1BST0ZJTEUA&#10;AhK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f/ifRBJQ0NfUFJPRklMRQADEp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/+J9EElDQ19QUk9GSUxFAAQS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/4n0QSUND&#10;X1BST0ZJTEUABRL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P/ifRBJQ0NfUFJPRklMRQAGEr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/+J9EElDQ19QUk9GSUxFAAcS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/4n0QSUNDX1BST0ZJTEUACBL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v/ifRBJQ0NfUFJPRklM&#10;RQAJE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/+J9EElDQ19QUk9GSUxFAAoS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D/4n0QSUNDX1BST0ZJTEUACxI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P/ifRBJ&#10;Q0NfUFJPRklMRQAMEs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/+J9EElDQ19QUk9GSUxFAA0S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b/4n0QSUNDX1BST0ZJTEUADhK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P/ifRBJQ0NfUFJPRklMRQAPEq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+J9EElDQ19QUk9G&#10;SUxFABAS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D/4n0QSUNDX1BST0ZJTEUAERI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M4BJQ0NfUFJPRklMRQASEv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5z/5yI1CaPTPLOlKqG3v&#10;bq4u5XIPMPbIiIFNaUInau3h078b/OG8kSy0SwCr6NzPNcSMQeQaBVVQDWlCJTXbwzZEvNkrCGzg&#10;AHCR3dj3qgAH/EjnlfOD5shGbNmzZs2bNmzZs2bNmzZNfy60eHXvO3l3Tbngbd7r1545IxKkiWyN&#10;cNEyEgESCPia+PQ9Mk3k3To9V8z6NZTcfRaf1ZUdBIrrAplKMpIBDhOJ+ffpmwx0i3W61K0henAv&#10;yYEcgQgLFSPelM9/562zZ1P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8kf8AOQl5cv5m0XT2krZ2umC4ghoPhknmkSRuVKmohQUJptt1&#10;OefPzeuZm1vTLNnrbwWPrRR0GzyyOrmtK7iNe/bNkE81yOby2iJ/dpDzVfAsxBP/AAozgWcmzZFs&#10;2bNmzZs2bNmzZs2bNmz0P/zjzp3q6z5i1f1uP1Gyis/q/GvL61J6nLlXbj9XpSm9e1N+wfk/Z89S&#10;1jUPUp9Vto7f0afa9d+fLlXano0pTv7ZslnlOHlcXc/KnpxrHwp15mta+3DPVud8zZ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xF+dV5c3X5harBPJzi06G1t7NaAcI2gSYrUAE/HKxqd96dKZ5h/My5mn8338Ur8ks4oIb&#10;ZaAcUMSykbDf4nY7+ObOb+YpHfVZ1Y1WFUSMeAKhqfexzlGQHNhHmzZs2bNmzZs2bNmzZs2ez/yJ&#10;0+ay8ii5lZGTVtQuLu2CEkqihLch6gUPKFjtXanyHpT8q7OS28qiaRlK6hdzXEIUmoVQsNGqBvyi&#10;PTtTNnQ/LMTR6ZzYgieV3SnYCib/AEqc7LnSM2SH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BX5pahDqfn/wAz3MCuiR3S2jCQ&#10;AHnaRpbuRQnYtGSPanTpnlDz1eR33m3XJolZVScW5DgA8rdFhY7E7FkNPbNnL9blWbVb11BADhDX&#10;xjAQ/iMgGRLNhXmzZs2bNmzZs2bNmzZs2fQT8vrO2sPI/lSC1j9KJ9Mt7hlqWrJcoJpWqxJ+J3Y0&#10;6DoNs9deUbaG18r6DFAnpo1jDMy1J+OZRLIdyerMTmzqmlRpFptiqDiphRyOu7jkx38STkwyRZsM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eX&#10;nX/lMvNv/bav/wDqIkzx/wCZv+Uk8wf9tK7/AOTz5s5RqP8Ax0L/AP5iJf8AiZyMYR5sBZs2bNmz&#10;Zs2bNmzYO0vT5tW1PTtKtmRLjU7qG0geQkIHmcIpYgEgAnegOCrGzk1C9s7CFlWa+njt4mckKGlY&#10;KCxAJpU77ZsVgiaeaGBCA8zqik9KsaCufSbPaWbOv5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Av5mad+ivPvmi29b1/VvWvOfHjT64q3PGlT9n1eNe9K7dM8medrP6h5r12D1PV53Ju&#10;OVONPrIE/GlT9nnSvfrmzl2sw+hql6nLlykMlaU/vBzp9FaZBci2bCzNmzZs2bNmzZs2bOwfkloH&#10;6X86Q380XOz0CF7xy8PqRmZv3cKljsjAsZFPWqbeI6L+WOk/pHzLHdSR8rfSYmuGLR80Mh+CJSTs&#10;rAkup6/Dt4jYf+W7X6xqKystY7VTIarUcjsor2O9R8s9qZ6XzZ0X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lf/nIDy28F/pfmuCNFt71BYagUVFP1&#10;iPk8TueXJy8dVrx+ERgV3Azg/wCbeitFd2OvRIohuVFpdlVVT6qcmRmNasWSo6bBBv0zZCPNNmVl&#10;hvlACSD0paAD4hUqT3NRt07Z5zzjebIlmzZs2bNmzZs2bNntn8nfJ03lby091qNu9trOuus95BIC&#10;rxQx1EETLyIBALOdgw58WFVz03+XPlyTQtFae8haDUtVYS3MTgq0caVESMORFaEsdgfi4npmzo3l&#10;/T2srMvKhS4ujykU7FVH2VIr8z9NO2dbzoObD7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B/9bo/5+r/9TF+WXlbzX/4FehN5V8jL/sLaPT9bubb3hWS+&#10;/wB3s/734Z/+tT/858f9XjyPoOv/APbf0o6D5WH+xgSz1SeH/jGHuv8AdrN+82eMv/Jl/nd/y16N&#10;ZX3/ADHWxstNH0IIrl0/1QZf2ifi/T9n3MzZ7N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+EP/OO1jZ/85h/8/Ovzs/Pb&#10;VLf/ABL+WX/OPVLD8vrhdUs9a0hb+zc6Vok9ssyNW3u/q9/q8BtVCw3PCT1ixDTfKb8nLW2/5yN/&#10;5zi/M781b+H9N+R/yf8A9E8oTLf2+pacLu2Y2GlywCRWrDcejd6jF6CgRzcX9QtQybPMvlOKPz/+&#10;cvmPzNMn1zRvKn7rSmE8dxbiWM+hbMgYH4H4SzrwFFeh5V+193s+rObPTW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+SH/Od+k6r/wA5Gf8AOUf/ADid/wA4fWOmXep+TYLs/mt+dtlPC8emS6BaXEllEW1GyD3ltJ6M&#10;F/arQwxma6tlMnNlaL57/wDOVmn3/wCcv57f84//APOOdrY3F95biuD5+/M62liZLGTSLeV7aMm8&#10;tg1zC/pxXcA3jQyXEI58iDHs4T+ZsE/m3zp5G8gxwvNp6v8ApzzHGykQtaoxjWssdZEPFZU/ZHJ0&#10;3rTj9b8+hGbO7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OD/nB3RP8AlZv5j/8AOTf/ADmj&#10;ew6Vdaf+e3ms+Xfyd1S10/0ZpPJvk9n0i3v0luJpLuH9JNax/WLeWOE+rarKU4NEsfjD/nFzTP8A&#10;HHnP88P+cl7mOwntPzV186N+XN/BaenI/lvy6W06G7WSaR7iL66YE9aGRIz6kAfjxaMJs5H+W1t+&#10;mdX85fmHIsDxeZr76poE6RcWOn2BMCyhnYyL6xQc0YL8ScqUK0+j+ez82dc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">
                      <v:imagedata r:id="rId1" o:title="" cropbottom="-188f" cropright="-24f"/>
                      <o:lock v:ext="edit" aspectratio="f"/>
                    </v:shape>
                  </w:pict>
                </w:r>
              </w:p>
            </w:txbxContent>
          </v:textbox>
          <w10:wrap type="square"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3911"/>
    <w:multiLevelType w:val="hybridMultilevel"/>
    <w:tmpl w:val="DDA23B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C6FAA"/>
    <w:multiLevelType w:val="hybridMultilevel"/>
    <w:tmpl w:val="C91A72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10D34"/>
    <w:multiLevelType w:val="hybridMultilevel"/>
    <w:tmpl w:val="6C1E2C36"/>
    <w:lvl w:ilvl="0" w:tplc="2AB4A46C">
      <w:start w:val="1"/>
      <w:numFmt w:val="bullet"/>
      <w:lvlText w:val=""/>
      <w:lvlJc w:val="left"/>
      <w:pPr>
        <w:ind w:left="64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C7F32"/>
    <w:multiLevelType w:val="hybridMultilevel"/>
    <w:tmpl w:val="D25A7AC4"/>
    <w:lvl w:ilvl="0" w:tplc="417A47D4">
      <w:start w:val="1"/>
      <w:numFmt w:val="bullet"/>
      <w:lvlText w:val=""/>
      <w:lvlJc w:val="left"/>
      <w:pPr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D55F2"/>
    <w:multiLevelType w:val="hybridMultilevel"/>
    <w:tmpl w:val="CF5A6F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A7434"/>
    <w:multiLevelType w:val="multilevel"/>
    <w:tmpl w:val="63A66E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CFE2B70"/>
    <w:multiLevelType w:val="multilevel"/>
    <w:tmpl w:val="4A8EBE3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13A60128"/>
    <w:multiLevelType w:val="multilevel"/>
    <w:tmpl w:val="317E264A"/>
    <w:lvl w:ilvl="0">
      <w:start w:val="1"/>
      <w:numFmt w:val="decimal"/>
      <w:lvlText w:val="%1."/>
      <w:lvlJc w:val="left"/>
      <w:pPr>
        <w:ind w:left="1440" w:firstLine="108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rFonts w:cs="Times New Roman"/>
        <w:u w:val="none"/>
      </w:rPr>
    </w:lvl>
  </w:abstractNum>
  <w:abstractNum w:abstractNumId="8">
    <w:nsid w:val="17CE607D"/>
    <w:multiLevelType w:val="hybridMultilevel"/>
    <w:tmpl w:val="C186B4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F136F"/>
    <w:multiLevelType w:val="multilevel"/>
    <w:tmpl w:val="77DA717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3979063F"/>
    <w:multiLevelType w:val="hybridMultilevel"/>
    <w:tmpl w:val="BE8A5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0021FC"/>
    <w:multiLevelType w:val="hybridMultilevel"/>
    <w:tmpl w:val="6D9C71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E6292"/>
    <w:multiLevelType w:val="hybridMultilevel"/>
    <w:tmpl w:val="8BDCF2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43B75"/>
    <w:multiLevelType w:val="hybridMultilevel"/>
    <w:tmpl w:val="D05A87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F922F8"/>
    <w:multiLevelType w:val="hybridMultilevel"/>
    <w:tmpl w:val="AE06C8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2120B85"/>
    <w:multiLevelType w:val="hybridMultilevel"/>
    <w:tmpl w:val="5462AD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7662E5"/>
    <w:multiLevelType w:val="multilevel"/>
    <w:tmpl w:val="5E3A3A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773E67E7"/>
    <w:multiLevelType w:val="hybridMultilevel"/>
    <w:tmpl w:val="00E6F058"/>
    <w:lvl w:ilvl="0" w:tplc="FD3478E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4"/>
  </w:num>
  <w:num w:numId="8">
    <w:abstractNumId w:val="10"/>
  </w:num>
  <w:num w:numId="9">
    <w:abstractNumId w:val="8"/>
  </w:num>
  <w:num w:numId="10">
    <w:abstractNumId w:val="0"/>
  </w:num>
  <w:num w:numId="11">
    <w:abstractNumId w:val="4"/>
  </w:num>
  <w:num w:numId="12">
    <w:abstractNumId w:val="12"/>
  </w:num>
  <w:num w:numId="13">
    <w:abstractNumId w:val="15"/>
  </w:num>
  <w:num w:numId="14">
    <w:abstractNumId w:val="11"/>
  </w:num>
  <w:num w:numId="15">
    <w:abstractNumId w:val="13"/>
  </w:num>
  <w:num w:numId="16">
    <w:abstractNumId w:val="1"/>
  </w:num>
  <w:num w:numId="17">
    <w:abstractNumId w:val="2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3BAA"/>
    <w:rsid w:val="00054F58"/>
    <w:rsid w:val="00061E4E"/>
    <w:rsid w:val="00085121"/>
    <w:rsid w:val="001040BF"/>
    <w:rsid w:val="00120839"/>
    <w:rsid w:val="001255BE"/>
    <w:rsid w:val="00147CFA"/>
    <w:rsid w:val="001B6DC7"/>
    <w:rsid w:val="001C074C"/>
    <w:rsid w:val="001D2283"/>
    <w:rsid w:val="001F5E9F"/>
    <w:rsid w:val="002308F7"/>
    <w:rsid w:val="00247E37"/>
    <w:rsid w:val="00275B47"/>
    <w:rsid w:val="0028496B"/>
    <w:rsid w:val="002A0AD9"/>
    <w:rsid w:val="002A271B"/>
    <w:rsid w:val="002B0775"/>
    <w:rsid w:val="002B4B80"/>
    <w:rsid w:val="002D7768"/>
    <w:rsid w:val="003737DD"/>
    <w:rsid w:val="00381840"/>
    <w:rsid w:val="003872EE"/>
    <w:rsid w:val="00393AF9"/>
    <w:rsid w:val="003B3BAA"/>
    <w:rsid w:val="003D488C"/>
    <w:rsid w:val="003F603C"/>
    <w:rsid w:val="003F68AA"/>
    <w:rsid w:val="003F744B"/>
    <w:rsid w:val="00437E0C"/>
    <w:rsid w:val="00450B25"/>
    <w:rsid w:val="00466573"/>
    <w:rsid w:val="004A0337"/>
    <w:rsid w:val="004F3159"/>
    <w:rsid w:val="00510CB9"/>
    <w:rsid w:val="005366DD"/>
    <w:rsid w:val="00546355"/>
    <w:rsid w:val="005605A5"/>
    <w:rsid w:val="0058589C"/>
    <w:rsid w:val="005C4FF7"/>
    <w:rsid w:val="005D68CB"/>
    <w:rsid w:val="005E5D22"/>
    <w:rsid w:val="005E7529"/>
    <w:rsid w:val="00615483"/>
    <w:rsid w:val="006210CB"/>
    <w:rsid w:val="00630040"/>
    <w:rsid w:val="00630CE1"/>
    <w:rsid w:val="00637F61"/>
    <w:rsid w:val="006706CF"/>
    <w:rsid w:val="006B1E97"/>
    <w:rsid w:val="00736DA5"/>
    <w:rsid w:val="007B74DC"/>
    <w:rsid w:val="007C563E"/>
    <w:rsid w:val="007D4062"/>
    <w:rsid w:val="007F2379"/>
    <w:rsid w:val="00822598"/>
    <w:rsid w:val="008303BC"/>
    <w:rsid w:val="008349A5"/>
    <w:rsid w:val="00845F79"/>
    <w:rsid w:val="00867288"/>
    <w:rsid w:val="00875E93"/>
    <w:rsid w:val="00882CB4"/>
    <w:rsid w:val="00895F13"/>
    <w:rsid w:val="008D07D0"/>
    <w:rsid w:val="00996BF5"/>
    <w:rsid w:val="009B30C1"/>
    <w:rsid w:val="009F43D7"/>
    <w:rsid w:val="00A05633"/>
    <w:rsid w:val="00A5241B"/>
    <w:rsid w:val="00A53F57"/>
    <w:rsid w:val="00A66220"/>
    <w:rsid w:val="00A67903"/>
    <w:rsid w:val="00A77BB8"/>
    <w:rsid w:val="00AA7074"/>
    <w:rsid w:val="00AE3726"/>
    <w:rsid w:val="00AE56AD"/>
    <w:rsid w:val="00B20D0F"/>
    <w:rsid w:val="00B62938"/>
    <w:rsid w:val="00B73FB9"/>
    <w:rsid w:val="00BC34A4"/>
    <w:rsid w:val="00C249A8"/>
    <w:rsid w:val="00C31C72"/>
    <w:rsid w:val="00C74FDB"/>
    <w:rsid w:val="00C80F27"/>
    <w:rsid w:val="00CA3547"/>
    <w:rsid w:val="00CD5935"/>
    <w:rsid w:val="00CE6C20"/>
    <w:rsid w:val="00D42321"/>
    <w:rsid w:val="00D4785A"/>
    <w:rsid w:val="00D5733C"/>
    <w:rsid w:val="00D61F29"/>
    <w:rsid w:val="00D80396"/>
    <w:rsid w:val="00D87186"/>
    <w:rsid w:val="00D96BC0"/>
    <w:rsid w:val="00DF0FCC"/>
    <w:rsid w:val="00E05C0E"/>
    <w:rsid w:val="00E2432D"/>
    <w:rsid w:val="00E26E0A"/>
    <w:rsid w:val="00E6244C"/>
    <w:rsid w:val="00E656D6"/>
    <w:rsid w:val="00E71C70"/>
    <w:rsid w:val="00E743D8"/>
    <w:rsid w:val="00E777CA"/>
    <w:rsid w:val="00EC3329"/>
    <w:rsid w:val="00EC5156"/>
    <w:rsid w:val="00EE1C57"/>
    <w:rsid w:val="00EE45DD"/>
    <w:rsid w:val="00F02099"/>
    <w:rsid w:val="00F02105"/>
    <w:rsid w:val="00F058F9"/>
    <w:rsid w:val="00F128C5"/>
    <w:rsid w:val="00F2040E"/>
    <w:rsid w:val="00F8287F"/>
    <w:rsid w:val="00FA3AFC"/>
    <w:rsid w:val="00FE031B"/>
    <w:rsid w:val="00FE6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156"/>
    <w:pPr>
      <w:spacing w:line="276" w:lineRule="auto"/>
    </w:pPr>
    <w:rPr>
      <w:rFonts w:ascii="Arial" w:hAnsi="Arial" w:cs="Arial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021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21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021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02105"/>
    <w:rPr>
      <w:rFonts w:cs="Times New Roman"/>
    </w:rPr>
  </w:style>
  <w:style w:type="paragraph" w:styleId="ListParagraph">
    <w:name w:val="List Paragraph"/>
    <w:basedOn w:val="Normal"/>
    <w:uiPriority w:val="99"/>
    <w:qFormat/>
    <w:rsid w:val="00B6293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BC34A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C34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34A4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34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34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C3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4A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BC34A4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CD593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uiPriority w:val="99"/>
    <w:rsid w:val="00EC332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scrip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essicamillar777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309</Words>
  <Characters>1767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Sarah Livnat</dc:creator>
  <cp:keywords/>
  <dc:description/>
  <cp:lastModifiedBy>Kristen McGuire-Husky</cp:lastModifiedBy>
  <cp:revision>2</cp:revision>
  <cp:lastPrinted>2015-08-26T20:42:00Z</cp:lastPrinted>
  <dcterms:created xsi:type="dcterms:W3CDTF">2015-08-27T16:05:00Z</dcterms:created>
  <dcterms:modified xsi:type="dcterms:W3CDTF">2015-08-27T16:05:00Z</dcterms:modified>
</cp:coreProperties>
</file>